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14:paraId="1E6F9D51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5F53CB8D" w14:textId="551828AA" w:rsidR="003D1B71" w:rsidRPr="00665F95" w:rsidRDefault="00D81F86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1ADCE7BD" wp14:editId="4052AE3C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0</wp:posOffset>
                  </wp:positionV>
                  <wp:extent cx="2179320" cy="2179320"/>
                  <wp:effectExtent l="0" t="0" r="0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CB4BE42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2CF3C23E" w14:textId="21B89094" w:rsidR="003D1B71" w:rsidRPr="00665F95" w:rsidRDefault="005B23F3" w:rsidP="00310F17">
            <w:pPr>
              <w:pStyle w:val="Ttulo"/>
            </w:pPr>
            <w:r>
              <w:t xml:space="preserve">AXEL </w:t>
            </w:r>
            <w:r w:rsidR="003D1B71" w:rsidRPr="00665F95">
              <w:rPr>
                <w:lang w:bidi="es-ES"/>
              </w:rPr>
              <w:br/>
            </w:r>
            <w:r>
              <w:t>MARTINEZ</w:t>
            </w:r>
          </w:p>
        </w:tc>
      </w:tr>
      <w:tr w:rsidR="003D1B71" w:rsidRPr="00CA16E3" w14:paraId="4BEB2D2B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3AF2E945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13EBC26D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568E9894" w14:textId="5FCC4C11" w:rsidR="003D1B71" w:rsidRDefault="003D1B71" w:rsidP="00F20161">
            <w:pPr>
              <w:pStyle w:val="Ttulo2"/>
            </w:pPr>
            <w:r w:rsidRPr="00F20161">
              <w:t>Experiencia</w:t>
            </w:r>
          </w:p>
          <w:p w14:paraId="59935A44" w14:textId="3B60B027" w:rsidR="005B23F3" w:rsidRDefault="005B23F3" w:rsidP="005B23F3">
            <w:pPr>
              <w:pStyle w:val="Prrafodelista"/>
              <w:numPr>
                <w:ilvl w:val="0"/>
                <w:numId w:val="16"/>
              </w:numPr>
            </w:pPr>
            <w:r>
              <w:t>ENTREGA DE VOLANTES (PUNTO COM)</w:t>
            </w:r>
          </w:p>
          <w:p w14:paraId="187E2BBD" w14:textId="426F2A07" w:rsidR="005B23F3" w:rsidRDefault="005B23F3" w:rsidP="005B23F3">
            <w:pPr>
              <w:pStyle w:val="Prrafodelista"/>
              <w:numPr>
                <w:ilvl w:val="0"/>
                <w:numId w:val="16"/>
              </w:numPr>
            </w:pPr>
            <w:r>
              <w:t>CHOFER (GAMOREL)</w:t>
            </w:r>
          </w:p>
          <w:p w14:paraId="3DAC181F" w14:textId="30118B1B" w:rsidR="005B23F3" w:rsidRDefault="005B23F3" w:rsidP="005B23F3">
            <w:pPr>
              <w:pStyle w:val="Prrafodelista"/>
              <w:numPr>
                <w:ilvl w:val="0"/>
                <w:numId w:val="16"/>
              </w:numPr>
            </w:pPr>
            <w:r>
              <w:t>DELIVERY (MINIGRILL EL LEO)</w:t>
            </w:r>
          </w:p>
          <w:p w14:paraId="5B99EB80" w14:textId="0D68353E" w:rsidR="005B23F3" w:rsidRPr="005B23F3" w:rsidRDefault="001B4C1F" w:rsidP="00732AD1">
            <w:pPr>
              <w:pStyle w:val="Prrafodelista"/>
              <w:numPr>
                <w:ilvl w:val="0"/>
                <w:numId w:val="16"/>
              </w:numPr>
            </w:pPr>
            <w:r>
              <w:t>DISTRIBUIDORA 25 DE AGOSTO</w:t>
            </w:r>
          </w:p>
          <w:sdt>
            <w:sdtPr>
              <w:id w:val="-1554227259"/>
              <w:placeholder>
                <w:docPart w:val="476D669E6BE741BB95352049D215C38F"/>
              </w:placeholder>
              <w:temporary/>
              <w:showingPlcHdr/>
              <w15:appearance w15:val="hidden"/>
            </w:sdtPr>
            <w:sdtEndPr/>
            <w:sdtContent>
              <w:p w14:paraId="519C7BC1" w14:textId="77777777" w:rsidR="003D1B71" w:rsidRPr="00F20161" w:rsidRDefault="003D1B71" w:rsidP="00F20161">
                <w:pPr>
                  <w:pStyle w:val="Ttulo2"/>
                </w:pPr>
                <w:r w:rsidRPr="00F20161">
                  <w:t>Formación</w:t>
                </w:r>
              </w:p>
            </w:sdtContent>
          </w:sdt>
          <w:p w14:paraId="7B448821" w14:textId="415A6B35" w:rsidR="003D1B71" w:rsidRDefault="005B23F3" w:rsidP="00EA59E6">
            <w:pPr>
              <w:pStyle w:val="Nombredelaescuela"/>
              <w:numPr>
                <w:ilvl w:val="0"/>
                <w:numId w:val="18"/>
              </w:numPr>
              <w:spacing w:line="216" w:lineRule="auto"/>
            </w:pPr>
            <w:r>
              <w:t>PRIMARIA COMPLETA</w:t>
            </w:r>
          </w:p>
          <w:p w14:paraId="44CFB2B6" w14:textId="6E64CB74" w:rsidR="005B23F3" w:rsidRDefault="005B23F3" w:rsidP="00EA59E6">
            <w:pPr>
              <w:pStyle w:val="Nombredelaescuela"/>
              <w:numPr>
                <w:ilvl w:val="0"/>
                <w:numId w:val="18"/>
              </w:numPr>
              <w:spacing w:line="216" w:lineRule="auto"/>
            </w:pPr>
            <w:r>
              <w:t>BACHILLERATO INCOMPLETO (6TO CON MATERIAS PENDIENTE)</w:t>
            </w:r>
          </w:p>
          <w:p w14:paraId="246FC1A6" w14:textId="5D3FCD74" w:rsidR="005B23F3" w:rsidRDefault="00EA59E6" w:rsidP="00EA59E6">
            <w:pPr>
              <w:pStyle w:val="Nombredelaescuela"/>
              <w:numPr>
                <w:ilvl w:val="0"/>
                <w:numId w:val="18"/>
              </w:numPr>
              <w:spacing w:line="216" w:lineRule="auto"/>
            </w:pPr>
            <w:r>
              <w:t>1er año ELECTROTECNIA</w:t>
            </w:r>
          </w:p>
          <w:p w14:paraId="73B9B49A" w14:textId="3FFFE82F" w:rsidR="000B1A90" w:rsidRDefault="000B1A90" w:rsidP="00EA59E6">
            <w:pPr>
              <w:pStyle w:val="Nombredelaescuela"/>
              <w:numPr>
                <w:ilvl w:val="0"/>
                <w:numId w:val="18"/>
              </w:numPr>
              <w:spacing w:line="216" w:lineRule="auto"/>
            </w:pPr>
            <w:r>
              <w:t>LIBRETA CAT (A Y G2)</w:t>
            </w:r>
          </w:p>
          <w:p w14:paraId="577B3B99" w14:textId="791AF32C" w:rsidR="000B1A90" w:rsidRDefault="000B1A90" w:rsidP="00EA59E6">
            <w:pPr>
              <w:pStyle w:val="Nombredelaescuela"/>
              <w:numPr>
                <w:ilvl w:val="0"/>
                <w:numId w:val="18"/>
              </w:numPr>
              <w:spacing w:line="216" w:lineRule="auto"/>
            </w:pPr>
            <w:r>
              <w:t>CARNET DE SALUD AL DIA</w:t>
            </w:r>
          </w:p>
          <w:p w14:paraId="39D59076" w14:textId="6D83EF4B" w:rsidR="001B4C1F" w:rsidRDefault="001B4C1F" w:rsidP="00EA59E6">
            <w:pPr>
              <w:pStyle w:val="Nombredelaescuela"/>
              <w:numPr>
                <w:ilvl w:val="0"/>
                <w:numId w:val="18"/>
              </w:numPr>
              <w:spacing w:line="216" w:lineRule="auto"/>
            </w:pPr>
            <w:r>
              <w:t>LIBRETA DE CONDUCIR AL DIA</w:t>
            </w:r>
          </w:p>
          <w:p w14:paraId="19EFD4C6" w14:textId="0EFF241C" w:rsidR="003905CD" w:rsidRDefault="003905CD" w:rsidP="00EA59E6">
            <w:pPr>
              <w:pStyle w:val="Nombredelaescuela"/>
              <w:numPr>
                <w:ilvl w:val="0"/>
                <w:numId w:val="18"/>
              </w:numPr>
              <w:spacing w:line="216" w:lineRule="auto"/>
            </w:pPr>
            <w:r>
              <w:t>CREDENCIAL: JCH 3263</w:t>
            </w:r>
          </w:p>
          <w:p w14:paraId="6D18F539" w14:textId="55279052" w:rsidR="003905CD" w:rsidRDefault="003905CD" w:rsidP="00EA59E6">
            <w:pPr>
              <w:pStyle w:val="Nombredelaescuela"/>
              <w:numPr>
                <w:ilvl w:val="0"/>
                <w:numId w:val="18"/>
              </w:numPr>
              <w:spacing w:line="216" w:lineRule="auto"/>
            </w:pPr>
            <w:r>
              <w:t>C.I:5</w:t>
            </w:r>
            <w:r w:rsidR="00732AD1">
              <w:t>.</w:t>
            </w:r>
            <w:r>
              <w:t>065</w:t>
            </w:r>
            <w:r w:rsidR="00732AD1">
              <w:t>.</w:t>
            </w:r>
            <w:r>
              <w:t>814</w:t>
            </w:r>
            <w:r w:rsidR="00732AD1">
              <w:t>-</w:t>
            </w:r>
            <w:r>
              <w:t>0</w:t>
            </w:r>
          </w:p>
          <w:p w14:paraId="263E7C03" w14:textId="794BAB86" w:rsidR="003905CD" w:rsidRDefault="00FB1D76" w:rsidP="00FB1D76">
            <w:pPr>
              <w:pStyle w:val="Nombredelaescuela"/>
              <w:numPr>
                <w:ilvl w:val="0"/>
                <w:numId w:val="18"/>
              </w:numPr>
              <w:spacing w:line="216" w:lineRule="auto"/>
            </w:pPr>
            <w:r>
              <w:t>Cel:091046351 Tel:47330726</w:t>
            </w:r>
          </w:p>
          <w:p w14:paraId="05DB5E23" w14:textId="0307C9B7" w:rsidR="003D1B71" w:rsidRDefault="00EA59E6" w:rsidP="00F20161">
            <w:pPr>
              <w:pStyle w:val="Ttulo2"/>
            </w:pPr>
            <w:r>
              <w:t>REFERENCIAS LABORALES</w:t>
            </w:r>
          </w:p>
          <w:p w14:paraId="5CD23597" w14:textId="5E797F40" w:rsidR="00EA59E6" w:rsidRDefault="00EA59E6" w:rsidP="00EA59E6">
            <w:pPr>
              <w:pStyle w:val="Prrafodelista"/>
              <w:numPr>
                <w:ilvl w:val="0"/>
                <w:numId w:val="17"/>
              </w:numPr>
            </w:pPr>
            <w:r>
              <w:t>GLORIA ABREU Cel:099014085</w:t>
            </w:r>
          </w:p>
          <w:p w14:paraId="76139C7A" w14:textId="1F24A4A5" w:rsidR="00EA59E6" w:rsidRDefault="00EA59E6" w:rsidP="00EA59E6">
            <w:pPr>
              <w:pStyle w:val="Prrafodelista"/>
              <w:numPr>
                <w:ilvl w:val="0"/>
                <w:numId w:val="17"/>
              </w:numPr>
            </w:pPr>
            <w:r>
              <w:t>LEONARDO BALBI Cel:099911467</w:t>
            </w:r>
          </w:p>
          <w:p w14:paraId="5BCD0E4E" w14:textId="6702B2AF" w:rsidR="00EA59E6" w:rsidRDefault="00EA59E6" w:rsidP="00EA59E6">
            <w:pPr>
              <w:pStyle w:val="Prrafodelista"/>
              <w:numPr>
                <w:ilvl w:val="0"/>
                <w:numId w:val="17"/>
              </w:numPr>
            </w:pPr>
            <w:r>
              <w:t>GABRIEL SANGUINETT Cel:092066610</w:t>
            </w:r>
          </w:p>
          <w:p w14:paraId="24188F57" w14:textId="15950323" w:rsidR="000B1A90" w:rsidRPr="00FB1D76" w:rsidRDefault="001B4C1F" w:rsidP="00EA59E6">
            <w:pPr>
              <w:pStyle w:val="Prrafodelista"/>
              <w:numPr>
                <w:ilvl w:val="0"/>
                <w:numId w:val="17"/>
              </w:numPr>
            </w:pPr>
            <w:r>
              <w:t>DISTRIBUIDORA 25 DE AGOSTO Cel:098246321</w:t>
            </w:r>
          </w:p>
          <w:p w14:paraId="6D8DCF05" w14:textId="4696D93B" w:rsidR="00EA59E6" w:rsidRDefault="00EA59E6" w:rsidP="00EA59E6">
            <w:pPr>
              <w:rPr>
                <w:rFonts w:asciiTheme="majorHAnsi" w:hAnsiTheme="majorHAnsi"/>
                <w:b/>
                <w:bCs/>
                <w:color w:val="0070C0"/>
                <w:sz w:val="24"/>
                <w:szCs w:val="24"/>
                <w:u w:val="single"/>
              </w:rPr>
            </w:pPr>
            <w:r w:rsidRPr="00EA59E6">
              <w:rPr>
                <w:rFonts w:asciiTheme="majorHAnsi" w:hAnsiTheme="majorHAnsi"/>
                <w:b/>
                <w:bCs/>
                <w:color w:val="0070C0"/>
                <w:sz w:val="24"/>
                <w:szCs w:val="24"/>
                <w:u w:val="single"/>
              </w:rPr>
              <w:t>REFERNCIAS PERSONALES</w:t>
            </w:r>
          </w:p>
          <w:p w14:paraId="25DC9536" w14:textId="41EC61BB" w:rsidR="00EA59E6" w:rsidRPr="000B1A90" w:rsidRDefault="000B1A90" w:rsidP="00EA59E6">
            <w:pPr>
              <w:pStyle w:val="Prrafodelista"/>
              <w:numPr>
                <w:ilvl w:val="0"/>
                <w:numId w:val="19"/>
              </w:numPr>
              <w:rPr>
                <w:rFonts w:asciiTheme="majorHAnsi" w:hAnsiTheme="majorHAnsi"/>
                <w:b/>
                <w:bCs/>
                <w:color w:val="0070C0"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szCs w:val="20"/>
              </w:rPr>
              <w:t>ROBERTO DACUNA Cel:099859483</w:t>
            </w:r>
          </w:p>
          <w:p w14:paraId="246E1163" w14:textId="553EA731" w:rsidR="000B1A90" w:rsidRPr="000B1A90" w:rsidRDefault="000B1A90" w:rsidP="00EA59E6">
            <w:pPr>
              <w:pStyle w:val="Prrafodelista"/>
              <w:numPr>
                <w:ilvl w:val="0"/>
                <w:numId w:val="19"/>
              </w:numPr>
              <w:rPr>
                <w:rFonts w:asciiTheme="majorHAnsi" w:hAnsiTheme="majorHAnsi"/>
                <w:b/>
                <w:bCs/>
                <w:color w:val="0070C0"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szCs w:val="20"/>
              </w:rPr>
              <w:t>ROBERT ALBERNAZ Cel:091211270</w:t>
            </w:r>
          </w:p>
          <w:p w14:paraId="4B821C92" w14:textId="0F748CE3" w:rsidR="00FB1D76" w:rsidRPr="00FB1D76" w:rsidRDefault="000B1A90" w:rsidP="00FB1D76">
            <w:pPr>
              <w:pStyle w:val="Prrafodelista"/>
              <w:numPr>
                <w:ilvl w:val="0"/>
                <w:numId w:val="19"/>
              </w:numPr>
              <w:rPr>
                <w:rFonts w:asciiTheme="majorHAnsi" w:hAnsiTheme="majorHAnsi"/>
                <w:b/>
                <w:bCs/>
                <w:color w:val="0070C0"/>
                <w:sz w:val="24"/>
                <w:u w:val="single"/>
              </w:rPr>
            </w:pPr>
            <w:r w:rsidRPr="000B1A90">
              <w:rPr>
                <w:rFonts w:asciiTheme="minorHAnsi" w:hAnsiTheme="minorHAnsi" w:cstheme="minorHAnsi"/>
                <w:szCs w:val="20"/>
              </w:rPr>
              <w:t>GISELL ALPUY Cel:099090720</w:t>
            </w:r>
          </w:p>
          <w:p w14:paraId="0CC50302" w14:textId="16997342" w:rsidR="00FB1D76" w:rsidRPr="00FB1D76" w:rsidRDefault="00FB1D76" w:rsidP="00FB1D76">
            <w:pPr>
              <w:pStyle w:val="Prrafodelista"/>
              <w:numPr>
                <w:ilvl w:val="0"/>
                <w:numId w:val="19"/>
              </w:numPr>
              <w:rPr>
                <w:rFonts w:asciiTheme="majorHAnsi" w:hAnsiTheme="majorHAnsi"/>
                <w:b/>
                <w:bCs/>
                <w:color w:val="0070C0"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szCs w:val="20"/>
              </w:rPr>
              <w:t>FAVIO DAURTE Cel:097686474</w:t>
            </w:r>
          </w:p>
          <w:p w14:paraId="4BB723F4" w14:textId="74EF41E1" w:rsidR="003D1B71" w:rsidRPr="00665F95" w:rsidRDefault="003D1B71" w:rsidP="00665F95">
            <w:pPr>
              <w:spacing w:line="216" w:lineRule="auto"/>
              <w:rPr>
                <w:sz w:val="24"/>
                <w:szCs w:val="24"/>
              </w:rPr>
            </w:pPr>
          </w:p>
        </w:tc>
      </w:tr>
      <w:tr w:rsidR="003D1B71" w:rsidRPr="00CA16E3" w14:paraId="6D8B0D47" w14:textId="77777777" w:rsidTr="003D1B71">
        <w:trPr>
          <w:trHeight w:val="1164"/>
        </w:trPr>
        <w:tc>
          <w:tcPr>
            <w:tcW w:w="720" w:type="dxa"/>
          </w:tcPr>
          <w:p w14:paraId="1830A92F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1DD72C65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14:paraId="62CEDAA2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34A65EAE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7FAF6A30" w14:textId="77777777" w:rsidTr="003D1B71">
        <w:trPr>
          <w:trHeight w:val="543"/>
        </w:trPr>
        <w:tc>
          <w:tcPr>
            <w:tcW w:w="720" w:type="dxa"/>
          </w:tcPr>
          <w:p w14:paraId="0A89555B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19C4193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7A0E32A" wp14:editId="1237888B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24BD48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28C831C" w14:textId="0507630D" w:rsidR="003D1B71" w:rsidRPr="00CA16E3" w:rsidRDefault="005B23F3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A.V SOLARI 1580</w:t>
            </w:r>
          </w:p>
          <w:p w14:paraId="138EB9CB" w14:textId="37116092" w:rsidR="003D1B71" w:rsidRPr="00CA16E3" w:rsidRDefault="005B23F3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50000</w:t>
            </w:r>
          </w:p>
        </w:tc>
        <w:tc>
          <w:tcPr>
            <w:tcW w:w="423" w:type="dxa"/>
            <w:vMerge/>
          </w:tcPr>
          <w:p w14:paraId="657A5485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1095FDD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56B560D9" w14:textId="77777777" w:rsidTr="003D1B71">
        <w:trPr>
          <w:trHeight w:val="183"/>
        </w:trPr>
        <w:tc>
          <w:tcPr>
            <w:tcW w:w="720" w:type="dxa"/>
          </w:tcPr>
          <w:p w14:paraId="0789A987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7395DB5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7ECCD565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1323926F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5E06554C" w14:textId="77777777" w:rsidTr="003D1B71">
        <w:trPr>
          <w:trHeight w:val="624"/>
        </w:trPr>
        <w:tc>
          <w:tcPr>
            <w:tcW w:w="720" w:type="dxa"/>
          </w:tcPr>
          <w:p w14:paraId="07514B56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4C3E84D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777DFE81" wp14:editId="37999C0A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164BB5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AB3A571" w14:textId="468B4259" w:rsidR="003D1B71" w:rsidRPr="00CA16E3" w:rsidRDefault="005B23F3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091046351</w:t>
            </w:r>
          </w:p>
        </w:tc>
        <w:tc>
          <w:tcPr>
            <w:tcW w:w="423" w:type="dxa"/>
            <w:vMerge/>
          </w:tcPr>
          <w:p w14:paraId="58DEC73A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58DDA8D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190A573" w14:textId="77777777" w:rsidTr="003D1B71">
        <w:trPr>
          <w:trHeight w:val="183"/>
        </w:trPr>
        <w:tc>
          <w:tcPr>
            <w:tcW w:w="720" w:type="dxa"/>
          </w:tcPr>
          <w:p w14:paraId="34032B0A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896DDB8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4EC4D9CC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0E44DFC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01E3517" w14:textId="77777777" w:rsidTr="003D1B71">
        <w:trPr>
          <w:trHeight w:val="633"/>
        </w:trPr>
        <w:tc>
          <w:tcPr>
            <w:tcW w:w="720" w:type="dxa"/>
          </w:tcPr>
          <w:p w14:paraId="2527EBA5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787DBA2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B040B2B" wp14:editId="052D3ACE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DD3C86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20187CC" w14:textId="7D2F2793" w:rsidR="003D1B71" w:rsidRPr="00CA16E3" w:rsidRDefault="005B23F3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Axel16552@gmail.com</w:t>
            </w:r>
          </w:p>
        </w:tc>
        <w:tc>
          <w:tcPr>
            <w:tcW w:w="423" w:type="dxa"/>
            <w:vMerge/>
          </w:tcPr>
          <w:p w14:paraId="0FC33FD8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5074E912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4997435C" w14:textId="77777777" w:rsidTr="003D1B71">
        <w:trPr>
          <w:trHeight w:val="174"/>
        </w:trPr>
        <w:tc>
          <w:tcPr>
            <w:tcW w:w="720" w:type="dxa"/>
          </w:tcPr>
          <w:p w14:paraId="11E7718D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6FBD88E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36AFB17A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0D3872C2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124F5F15" w14:textId="77777777" w:rsidTr="003D1B71">
        <w:trPr>
          <w:trHeight w:val="633"/>
        </w:trPr>
        <w:tc>
          <w:tcPr>
            <w:tcW w:w="720" w:type="dxa"/>
          </w:tcPr>
          <w:p w14:paraId="4AFFF3D1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8397922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33359D92" wp14:editId="2AEAAE60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43956D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NyO3zIAAL39AAAOAAAAZHJzL2Uyb0RvYy54bWyknduOI8mRpu8X2Hcg&#10;8nIAqRjniEJXC7PqlT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t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val="es-ES_tradnl"/>
            </w:rPr>
            <w:id w:val="994223924"/>
            <w:placeholder>
              <w:docPart w:val="5A0F0EECCC784D30B46BED79BF3BB4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14:paraId="2FE8EFE2" w14:textId="77777777" w:rsidR="003D1B71" w:rsidRPr="00CA16E3" w:rsidRDefault="003D1B71" w:rsidP="00380FD1">
                <w:pPr>
                  <w:pStyle w:val="Informacin"/>
                  <w:rPr>
                    <w:lang w:val="es-ES_tradnl"/>
                  </w:rPr>
                </w:pPr>
                <w:r w:rsidRPr="00CA16E3">
                  <w:rPr>
                    <w:lang w:val="es-ES_tradnl" w:bidi="es-ES"/>
                  </w:rPr>
                  <w:t>[</w:t>
                </w:r>
                <w:r w:rsidRPr="00CA16E3">
                  <w:rPr>
                    <w:rStyle w:val="Textodelmarcadordeposicin"/>
                    <w:color w:val="666666" w:themeColor="accent4"/>
                    <w:lang w:val="es-ES_tradnl" w:bidi="es-ES"/>
                  </w:rPr>
                  <w:t>Su sitio web]</w:t>
                </w:r>
              </w:p>
            </w:tc>
          </w:sdtContent>
        </w:sdt>
        <w:tc>
          <w:tcPr>
            <w:tcW w:w="423" w:type="dxa"/>
            <w:vMerge/>
          </w:tcPr>
          <w:p w14:paraId="16478579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50D83AAA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BB6A2CA" w14:textId="77777777" w:rsidTr="00665F95">
        <w:trPr>
          <w:trHeight w:val="4071"/>
        </w:trPr>
        <w:tc>
          <w:tcPr>
            <w:tcW w:w="720" w:type="dxa"/>
          </w:tcPr>
          <w:p w14:paraId="09FF5B82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24664A84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14:paraId="03457DF4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14:paraId="1BFD9E82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58900DC0" w14:textId="4BA81A99" w:rsidR="007F5B63" w:rsidRDefault="000B1A90" w:rsidP="000B1A90">
      <w:pPr>
        <w:pStyle w:val="Textoindependiente"/>
        <w:jc w:val="center"/>
        <w:rPr>
          <w:rFonts w:asciiTheme="majorHAnsi" w:hAnsiTheme="majorHAnsi"/>
          <w:color w:val="0070C0"/>
          <w:sz w:val="24"/>
          <w:szCs w:val="24"/>
          <w:u w:val="single"/>
          <w:lang w:val="es-ES_tradnl"/>
        </w:rPr>
      </w:pPr>
      <w:r w:rsidRPr="000B1A90">
        <w:rPr>
          <w:rFonts w:asciiTheme="majorHAnsi" w:hAnsiTheme="majorHAnsi"/>
          <w:color w:val="0070C0"/>
          <w:sz w:val="24"/>
          <w:szCs w:val="24"/>
          <w:u w:val="single"/>
          <w:lang w:val="es-ES_tradnl"/>
        </w:rPr>
        <w:t>DESCRIPCIÒN</w:t>
      </w:r>
      <w:r>
        <w:rPr>
          <w:rFonts w:asciiTheme="majorHAnsi" w:hAnsiTheme="majorHAnsi"/>
          <w:color w:val="0070C0"/>
          <w:sz w:val="24"/>
          <w:szCs w:val="24"/>
          <w:u w:val="single"/>
          <w:lang w:val="es-ES_tradnl"/>
        </w:rPr>
        <w:t>:</w:t>
      </w:r>
    </w:p>
    <w:p w14:paraId="0E0ABCC5" w14:textId="505CB2FD" w:rsidR="000B1A90" w:rsidRDefault="000B1A90" w:rsidP="000B1A90">
      <w:pPr>
        <w:pStyle w:val="Textoindependiente"/>
        <w:numPr>
          <w:ilvl w:val="0"/>
          <w:numId w:val="22"/>
        </w:numPr>
        <w:jc w:val="center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lang w:val="es-ES_tradnl"/>
        </w:rPr>
        <w:t>ACTIVO</w:t>
      </w:r>
    </w:p>
    <w:p w14:paraId="0F4B6C41" w14:textId="6870A793" w:rsidR="000B1A90" w:rsidRDefault="000B1A90" w:rsidP="000B1A90">
      <w:pPr>
        <w:pStyle w:val="Textoindependiente"/>
        <w:numPr>
          <w:ilvl w:val="0"/>
          <w:numId w:val="22"/>
        </w:numPr>
        <w:jc w:val="center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lang w:val="es-ES_tradnl"/>
        </w:rPr>
        <w:t>RESPONSABLE</w:t>
      </w:r>
    </w:p>
    <w:p w14:paraId="44D9AC16" w14:textId="6DB608DE" w:rsidR="000B1A90" w:rsidRDefault="000B1A90" w:rsidP="000B1A90">
      <w:pPr>
        <w:pStyle w:val="Textoindependiente"/>
        <w:numPr>
          <w:ilvl w:val="0"/>
          <w:numId w:val="22"/>
        </w:numPr>
        <w:jc w:val="center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lang w:val="es-ES_tradnl"/>
        </w:rPr>
        <w:t>GANAS DE APRENDER</w:t>
      </w:r>
    </w:p>
    <w:p w14:paraId="7B7F0BA7" w14:textId="757C2742" w:rsidR="000B1A90" w:rsidRDefault="000B1A90" w:rsidP="000B1A90">
      <w:pPr>
        <w:pStyle w:val="Textoindependiente"/>
        <w:numPr>
          <w:ilvl w:val="0"/>
          <w:numId w:val="22"/>
        </w:numPr>
        <w:jc w:val="center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lang w:val="es-ES_tradnl"/>
        </w:rPr>
        <w:t>PUNTUAL</w:t>
      </w:r>
    </w:p>
    <w:p w14:paraId="58D7C36A" w14:textId="77777777" w:rsidR="000B1A90" w:rsidRPr="000B1A90" w:rsidRDefault="000B1A90" w:rsidP="000B1A90">
      <w:pPr>
        <w:pStyle w:val="Textoindependiente"/>
        <w:ind w:left="360"/>
        <w:rPr>
          <w:rFonts w:asciiTheme="minorHAnsi" w:hAnsiTheme="minorHAnsi" w:cstheme="minorHAnsi"/>
          <w:lang w:val="es-ES_tradnl"/>
        </w:rPr>
      </w:pPr>
    </w:p>
    <w:p w14:paraId="590BEC1E" w14:textId="77777777" w:rsidR="000B1A90" w:rsidRDefault="000B1A90" w:rsidP="000B1A90">
      <w:pPr>
        <w:pStyle w:val="Textoindependiente"/>
        <w:ind w:left="360"/>
        <w:rPr>
          <w:rFonts w:asciiTheme="minorHAnsi" w:hAnsiTheme="minorHAnsi" w:cstheme="minorHAnsi"/>
          <w:lang w:val="es-ES_tradnl"/>
        </w:rPr>
      </w:pPr>
    </w:p>
    <w:p w14:paraId="5A0B1A20" w14:textId="77777777" w:rsidR="000B1A90" w:rsidRPr="000B1A90" w:rsidRDefault="000B1A90" w:rsidP="000B1A90">
      <w:pPr>
        <w:pStyle w:val="Textoindependiente"/>
        <w:ind w:left="720"/>
        <w:rPr>
          <w:rFonts w:asciiTheme="minorHAnsi" w:hAnsiTheme="minorHAnsi" w:cstheme="minorHAnsi"/>
          <w:lang w:val="es-ES_tradnl"/>
        </w:rPr>
      </w:pPr>
    </w:p>
    <w:p w14:paraId="44386F8A" w14:textId="547D9880" w:rsidR="000B1A90" w:rsidRPr="000B1A90" w:rsidRDefault="000B1A90" w:rsidP="000B1A90">
      <w:pPr>
        <w:pStyle w:val="Textoindependiente"/>
        <w:ind w:left="1440"/>
        <w:rPr>
          <w:rFonts w:asciiTheme="minorHAnsi" w:hAnsiTheme="minorHAnsi" w:cstheme="minorHAnsi"/>
          <w:color w:val="0070C0"/>
          <w:lang w:val="es-ES_tradnl"/>
        </w:rPr>
      </w:pPr>
    </w:p>
    <w:sectPr w:rsidR="000B1A90" w:rsidRPr="000B1A90" w:rsidSect="00665F95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58629" w14:textId="77777777" w:rsidR="005B23F3" w:rsidRDefault="005B23F3" w:rsidP="00590471">
      <w:r>
        <w:separator/>
      </w:r>
    </w:p>
  </w:endnote>
  <w:endnote w:type="continuationSeparator" w:id="0">
    <w:p w14:paraId="2491D0EF" w14:textId="77777777" w:rsidR="005B23F3" w:rsidRDefault="005B23F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06588" w14:textId="77777777" w:rsidR="005B23F3" w:rsidRDefault="005B23F3" w:rsidP="00590471">
      <w:r>
        <w:separator/>
      </w:r>
    </w:p>
  </w:footnote>
  <w:footnote w:type="continuationSeparator" w:id="0">
    <w:p w14:paraId="61AFECCD" w14:textId="77777777" w:rsidR="005B23F3" w:rsidRDefault="005B23F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E5519" w14:textId="77777777" w:rsidR="00590471" w:rsidRPr="00665F95" w:rsidRDefault="00310F17" w:rsidP="00060042">
    <w:pPr>
      <w:pStyle w:val="Textoindependiente"/>
    </w:pPr>
    <w:r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4BDA4F7" wp14:editId="4A6E5403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1A3406" id="Grupo 26" o:spid="_x0000_s1026" alt="&quot;&quot;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fBL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1P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5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I8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/xA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J/Wx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P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l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sZ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N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vYaXu&#10;1sAVIPiMRosLM68hfkh+81LMUPiE1KP/h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NPout1UXaoC6Y4PIXHZVBVdxd3&#10;ewWnrPaOSA4DkSySM+y9dIrLVZsYL2TlT9cwD7kbRKT1v8Hdy/r0nlKoEkQh1DYOnH9RDLrvCcme&#10;0UW2WSLda7LLQ8JrFTDrvfRf7nN+lvhud9fjqKgB8Q88DwvXItl9w/iXA/jY5/dzfWoEeOu33EmM&#10;3TS2vyga27rpyqIsnAR65Z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fhP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ic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3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9+PE3UeJoKPvdPZoGGebgDstrgOOtvw&#10;BI2FJNC1RbBQJlGs8pwCaSgz5J7aiyKqQrw9csanmVR9GoDd+HTtKkqQuGYSAWnAky/WmZobSh8Z&#10;k2KZsxDs/LTgw0mSf2DAUMqWx2gRuSdxish3fj1nwjEwTvYsYF3zII1MpwSjKDNPCtrKYeMCa/es&#10;yqwvpCeZQwX5UB7mJh4xIR2yWO7GnnNuj6HfqzkLpRxz/l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pWbcU8hFm4PoUp0P6v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7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De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qWwPCHwNFAkmhzLA0pFNDCRqBzL&#10;w+RYHlAqooGJROVYHibH8lCOJQRWLyjH8jA5lgeUSm0Dk2N5KMcSAq8KikSTY3koxxICTwNFosmx&#10;PJRjCYGngSLR5FgeyrGEwNJAOZaHybE8lGMJgaeBItHkWB7KsYTA00CRaHIsD+VYQuBpoEg0OZaH&#10;ciwh8DRQJJocy0M5lhA4GjyVYwmBl4FwLE+TY3kqxxICTwOZnZ8mx/JUjiUEngYyOz9NjuWpHEsI&#10;PA3ET3yaHMtTOZYQeBqIn/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zPqBzLbN4VNivHEgLPAvWJJscyK8cS&#10;As8CRaLJscy3p1JMjmVWjiUEVhOUY5lNjoWnZ2U0mhwLL55rASYSlWOZzXMss3IsIfA6UZFociyz&#10;Pp0SAs8CRaLJscx6jiUElgXKscwmxzIrxxICzwJFosmx8P6sINHkWHicVwswZ2flWHhW3uwDRaLJ&#10;sczKsYTA+wqKRJNjmfVJlRBYFijHMpscy6wcSwg8CxSJJscyK8cSAs8CRaLJsczKsYTAs0CRaHIs&#10;s3IsIfAsUCSaHAuvX8tw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L6Cciy7ybHsUCq5D0yOZVeOJQReExSJJseyK8cSAs8CRaLJsezKsYTAs0CRaHIsu3IsIbAs&#10;UI5lNzmWXTmWEHgWKBJNjmVXjiUEngWKRJNj2ZVjCYFngSLR5Fh25VhC4FmgSDQ5ll05lhA4FhzK&#10;sYTAK0A4lsPkWA7lWELgWSCz82FyLIdyLCHwLJDZ+TA5lkM5lhB4Fsg68TA5lkM5lhB4Fsg68TA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3PTfItF2+/5lWCoZbbJ0XmzZP5XbqbuWcEzRmS/u5W7sgx1DVZWXHlsCLW&#10;+ahZ/FUgIpJ7RcJIwT0iYPo5wAjT87VJu7w1bEl9BlleOizKoOCe89y3C6/EUGU2w5B3zwjqaceH&#10;kPW5jk6QXQQbZxKW14eF7plzali+qZy3hw8hy3Dr+lNb4Hwsm4Leh/3pjhJmKj/N3wVZDVi6Nkq8&#10;o3JeEqXxgfU1X4eJwPdotNBz7i2iGwVxwD7ry6dRv9UG/yE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Q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KBUCssTAk8DRaLJsTygVEQDE4nKsTxMjuUBpSIamEhUjuVhciwP5VhCYPWCciwPk2N5QKnU&#10;NjA5lodyLCHwqqBINDmWh3IsIfA0UCSaHMtDOZYQeBooEk2O5aEcSwgsDZRjeZgcy0M5lhB4GigS&#10;TY7loRxLCDwNFIkmx/JQjiUEngaKRJNjeSjHEgJPA0WiybE8lGMJgaPBUzmWEHgZCMfyNDmWp3Is&#10;IfA0kNn5aXIsT+VYQuBpILPz0+RYnsqxhMDTQPzEp8mxPJVjCYGngfiJT5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43F1ACF"/>
    <w:multiLevelType w:val="hybridMultilevel"/>
    <w:tmpl w:val="4C76DE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215E72"/>
    <w:multiLevelType w:val="hybridMultilevel"/>
    <w:tmpl w:val="F50213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0A2FA8"/>
    <w:multiLevelType w:val="hybridMultilevel"/>
    <w:tmpl w:val="7AEC29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9D14D6"/>
    <w:multiLevelType w:val="hybridMultilevel"/>
    <w:tmpl w:val="6D98E8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731652"/>
    <w:multiLevelType w:val="hybridMultilevel"/>
    <w:tmpl w:val="12F21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D244296"/>
    <w:multiLevelType w:val="hybridMultilevel"/>
    <w:tmpl w:val="6F0ECE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1672E"/>
    <w:multiLevelType w:val="hybridMultilevel"/>
    <w:tmpl w:val="4C08453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98552401">
    <w:abstractNumId w:val="10"/>
  </w:num>
  <w:num w:numId="2" w16cid:durableId="1798402658">
    <w:abstractNumId w:val="12"/>
  </w:num>
  <w:num w:numId="3" w16cid:durableId="1940605483">
    <w:abstractNumId w:val="9"/>
  </w:num>
  <w:num w:numId="4" w16cid:durableId="471099893">
    <w:abstractNumId w:val="19"/>
  </w:num>
  <w:num w:numId="5" w16cid:durableId="373622709">
    <w:abstractNumId w:val="17"/>
  </w:num>
  <w:num w:numId="6" w16cid:durableId="1066879018">
    <w:abstractNumId w:val="8"/>
  </w:num>
  <w:num w:numId="7" w16cid:durableId="617417709">
    <w:abstractNumId w:val="3"/>
  </w:num>
  <w:num w:numId="8" w16cid:durableId="92021283">
    <w:abstractNumId w:val="2"/>
  </w:num>
  <w:num w:numId="9" w16cid:durableId="2060929800">
    <w:abstractNumId w:val="1"/>
  </w:num>
  <w:num w:numId="10" w16cid:durableId="1863743788">
    <w:abstractNumId w:val="0"/>
  </w:num>
  <w:num w:numId="11" w16cid:durableId="134838277">
    <w:abstractNumId w:val="7"/>
  </w:num>
  <w:num w:numId="12" w16cid:durableId="700981873">
    <w:abstractNumId w:val="6"/>
  </w:num>
  <w:num w:numId="13" w16cid:durableId="37314916">
    <w:abstractNumId w:val="5"/>
  </w:num>
  <w:num w:numId="14" w16cid:durableId="198246899">
    <w:abstractNumId w:val="4"/>
  </w:num>
  <w:num w:numId="15" w16cid:durableId="1845969436">
    <w:abstractNumId w:val="18"/>
  </w:num>
  <w:num w:numId="16" w16cid:durableId="1625188805">
    <w:abstractNumId w:val="11"/>
  </w:num>
  <w:num w:numId="17" w16cid:durableId="147790359">
    <w:abstractNumId w:val="14"/>
  </w:num>
  <w:num w:numId="18" w16cid:durableId="697199687">
    <w:abstractNumId w:val="16"/>
  </w:num>
  <w:num w:numId="19" w16cid:durableId="665010934">
    <w:abstractNumId w:val="15"/>
  </w:num>
  <w:num w:numId="20" w16cid:durableId="1562399551">
    <w:abstractNumId w:val="20"/>
  </w:num>
  <w:num w:numId="21" w16cid:durableId="743990978">
    <w:abstractNumId w:val="21"/>
  </w:num>
  <w:num w:numId="22" w16cid:durableId="201486877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F3"/>
    <w:rsid w:val="00060042"/>
    <w:rsid w:val="0008685D"/>
    <w:rsid w:val="00090860"/>
    <w:rsid w:val="000B1A90"/>
    <w:rsid w:val="00112FD7"/>
    <w:rsid w:val="00150ABD"/>
    <w:rsid w:val="001946FC"/>
    <w:rsid w:val="001B4C1F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905CD"/>
    <w:rsid w:val="003D1B71"/>
    <w:rsid w:val="003E73F9"/>
    <w:rsid w:val="004E158A"/>
    <w:rsid w:val="00565C77"/>
    <w:rsid w:val="0056708E"/>
    <w:rsid w:val="005801E5"/>
    <w:rsid w:val="00590471"/>
    <w:rsid w:val="005B23F3"/>
    <w:rsid w:val="005D01FA"/>
    <w:rsid w:val="00653E17"/>
    <w:rsid w:val="00665F95"/>
    <w:rsid w:val="006A08E8"/>
    <w:rsid w:val="006D79A8"/>
    <w:rsid w:val="0072353B"/>
    <w:rsid w:val="00732AD1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81F86"/>
    <w:rsid w:val="00DC3F0A"/>
    <w:rsid w:val="00E26AED"/>
    <w:rsid w:val="00E73AB8"/>
    <w:rsid w:val="00E90A60"/>
    <w:rsid w:val="00EA59E6"/>
    <w:rsid w:val="00ED47F7"/>
    <w:rsid w:val="00EE7E09"/>
    <w:rsid w:val="00F0223C"/>
    <w:rsid w:val="00F20161"/>
    <w:rsid w:val="00F3235D"/>
    <w:rsid w:val="00F32393"/>
    <w:rsid w:val="00F878BD"/>
    <w:rsid w:val="00FB1D76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104EE5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xel1\AppData\Local\Microsoft\Office\16.0\DTS\es-ES%7bD531A0C2-011B-4431-903F-4978444A787C%7d\%7bC618686D-4CE5-41FD-9BDE-C877BFE90378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6D669E6BE741BB95352049D215C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A3CA6-94E0-4BC5-B9CE-4019BC0DBA8C}"/>
      </w:docPartPr>
      <w:docPartBody>
        <w:p w:rsidR="00792D65" w:rsidRDefault="00792D65">
          <w:pPr>
            <w:pStyle w:val="476D669E6BE741BB95352049D215C38F"/>
          </w:pPr>
          <w:r w:rsidRPr="00F20161">
            <w:t>Formación</w:t>
          </w:r>
        </w:p>
      </w:docPartBody>
    </w:docPart>
    <w:docPart>
      <w:docPartPr>
        <w:name w:val="5A0F0EECCC784D30B46BED79BF3BB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C77C3-A6A9-41B5-8C29-4E97E1D38679}"/>
      </w:docPartPr>
      <w:docPartBody>
        <w:p w:rsidR="00792D65" w:rsidRDefault="00792D65">
          <w:pPr>
            <w:pStyle w:val="5A0F0EECCC784D30B46BED79BF3BB4EA"/>
          </w:pPr>
          <w:r w:rsidRPr="00CA16E3">
            <w:rPr>
              <w:lang w:val="es-ES_tradnl" w:bidi="es-ES"/>
            </w:rPr>
            <w:t>[</w:t>
          </w:r>
          <w:r w:rsidRPr="00CA16E3">
            <w:rPr>
              <w:rStyle w:val="Textodelmarcadordeposicin"/>
              <w:color w:val="FFC000" w:themeColor="accent4"/>
              <w:lang w:val="es-ES_tradnl" w:bidi="es-ES"/>
            </w:rPr>
            <w:t>Su sitio web]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D65"/>
    <w:rsid w:val="00792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76D669E6BE741BB95352049D215C38F">
    <w:name w:val="476D669E6BE741BB95352049D215C38F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5A0F0EECCC784D30B46BED79BF3BB4EA">
    <w:name w:val="5A0F0EECCC784D30B46BED79BF3BB4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{C618686D-4CE5-41FD-9BDE-C877BFE90378}tf78128832_win32</Template>
  <TotalTime>0</TotalTime>
  <Pages>2</Pages>
  <Words>126</Words>
  <Characters>720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2023-05-06T04:16:00Z</dcterms:created>
  <dcterms:modified xsi:type="dcterms:W3CDTF">2023-05-06T04:16:00Z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